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8D5" w:rsidRPr="00E77AE6" w:rsidRDefault="00B268D5" w:rsidP="0000418C">
      <w:pPr>
        <w:jc w:val="center"/>
        <w:rPr>
          <w:b/>
          <w:sz w:val="36"/>
          <w:szCs w:val="36"/>
        </w:rPr>
      </w:pPr>
      <w:r w:rsidRPr="00E77AE6">
        <w:rPr>
          <w:rFonts w:hint="eastAsia"/>
          <w:b/>
          <w:sz w:val="36"/>
          <w:szCs w:val="36"/>
        </w:rPr>
        <w:t>特教路上，你我同行！</w:t>
      </w:r>
    </w:p>
    <w:p w:rsidR="00B268D5" w:rsidRDefault="00B268D5" w:rsidP="00E77AE6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开学至今，由“崔秀玲心理工作室”承担的学生假期个别化计划的汇总工作已经圆满结束。经过工作室成员们的共同努力，青岛三江学校学生</w:t>
      </w:r>
      <w:r>
        <w:rPr>
          <w:sz w:val="28"/>
          <w:szCs w:val="28"/>
        </w:rPr>
        <w:t>2017</w:t>
      </w:r>
      <w:r>
        <w:rPr>
          <w:rFonts w:hint="eastAsia"/>
          <w:sz w:val="28"/>
          <w:szCs w:val="28"/>
        </w:rPr>
        <w:t>年暑假个别化计划反馈工作在校级家长委员会层面全面铺开。</w:t>
      </w:r>
    </w:p>
    <w:p w:rsidR="00B268D5" w:rsidRDefault="00B268D5" w:rsidP="0000418C">
      <w:pPr>
        <w:ind w:firstLine="555"/>
        <w:rPr>
          <w:color w:val="FF0000"/>
          <w:sz w:val="28"/>
          <w:szCs w:val="28"/>
        </w:rPr>
      </w:pPr>
      <w:r w:rsidRPr="00C14E15">
        <w:rPr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8pt;height:221.4pt">
            <v:imagedata r:id="rId6" o:title=""/>
          </v:shape>
        </w:pict>
      </w:r>
    </w:p>
    <w:p w:rsidR="00B268D5" w:rsidRDefault="00B268D5" w:rsidP="0000418C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会上，首先由崔老师对暑期个别化计划从班级情况、学校汇总两个层面进行了反馈，每个年级，甚至每个学生细小的进步、家长良苦的用心，我们都看在眼里，崔老师都逐一点到，娓娓道来。总体方面，本次暑期计划全校总体完成质量较高，计划的制定重视学生基本生活技能的训练，时间规划上具体、详细，从计划的执行来看，家长们也越来越能接纳孩子的不完美，对孩子越来越有耐心。同时崔老师提出了一些建议，抛出了一些教育方面的问题引发家长们的思考，最后呼吁大家从现在开始着手构思、制定孩子们的寒假安排。</w:t>
      </w:r>
    </w:p>
    <w:p w:rsidR="00B268D5" w:rsidRDefault="00B268D5" w:rsidP="0000418C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之后，由吕校带领家委会成员对校外实践活动的资源征集进行了汇总讨论，家长们民主决策、综合权衡，一切以孩子的发展、成长为目的，争取让孩子们的校外实践活动安全、精彩、有意义。</w:t>
      </w:r>
    </w:p>
    <w:p w:rsidR="00B268D5" w:rsidRPr="00C14E15" w:rsidRDefault="00B268D5" w:rsidP="0000418C">
      <w:pPr>
        <w:ind w:firstLine="555"/>
        <w:rPr>
          <w:sz w:val="28"/>
          <w:szCs w:val="28"/>
        </w:rPr>
      </w:pPr>
      <w:r w:rsidRPr="00C14E15">
        <w:rPr>
          <w:sz w:val="28"/>
          <w:szCs w:val="28"/>
        </w:rPr>
        <w:pict>
          <v:shape id="_x0000_i1026" type="#_x0000_t75" style="width:331.8pt;height:221.4pt">
            <v:imagedata r:id="rId7" o:title=""/>
          </v:shape>
        </w:pict>
      </w:r>
    </w:p>
    <w:p w:rsidR="00B268D5" w:rsidRDefault="00B268D5" w:rsidP="0000418C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家长助教作为我校特色办学模式让我们的孩子受益良多，同时也给了家长们更多的机会与孩子相处，记录孩子的进步、见证孩子的成长。我们深信，只要家长与学校共同用心，多给孩子搭建展示自我的平台，在生活中锻炼学生的才干，为孩子今后的生活夯实基础，这是培养孩子自信心最有效的方法之一。</w:t>
      </w:r>
    </w:p>
    <w:p w:rsidR="00B268D5" w:rsidRPr="0000418C" w:rsidRDefault="00B268D5" w:rsidP="0000418C">
      <w:pPr>
        <w:ind w:firstLine="555"/>
        <w:rPr>
          <w:sz w:val="28"/>
          <w:szCs w:val="28"/>
        </w:rPr>
      </w:pPr>
    </w:p>
    <w:sectPr w:rsidR="00B268D5" w:rsidRPr="0000418C" w:rsidSect="008D48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8D5" w:rsidRDefault="00B268D5" w:rsidP="007E0050">
      <w:r>
        <w:separator/>
      </w:r>
    </w:p>
  </w:endnote>
  <w:endnote w:type="continuationSeparator" w:id="0">
    <w:p w:rsidR="00B268D5" w:rsidRDefault="00B268D5" w:rsidP="007E0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8D5" w:rsidRDefault="00B268D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8D5" w:rsidRDefault="00B268D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8D5" w:rsidRDefault="00B268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8D5" w:rsidRDefault="00B268D5" w:rsidP="007E0050">
      <w:r>
        <w:separator/>
      </w:r>
    </w:p>
  </w:footnote>
  <w:footnote w:type="continuationSeparator" w:id="0">
    <w:p w:rsidR="00B268D5" w:rsidRDefault="00B268D5" w:rsidP="007E00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8D5" w:rsidRDefault="00B268D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8D5" w:rsidRDefault="00B268D5" w:rsidP="00C14E15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8D5" w:rsidRDefault="00B268D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0050"/>
    <w:rsid w:val="0000418C"/>
    <w:rsid w:val="001C0102"/>
    <w:rsid w:val="003F3852"/>
    <w:rsid w:val="00685C4C"/>
    <w:rsid w:val="007A167A"/>
    <w:rsid w:val="007E0050"/>
    <w:rsid w:val="008174C8"/>
    <w:rsid w:val="008D48CB"/>
    <w:rsid w:val="009D0A74"/>
    <w:rsid w:val="00B268D5"/>
    <w:rsid w:val="00C14E15"/>
    <w:rsid w:val="00E77AE6"/>
    <w:rsid w:val="00FC6125"/>
    <w:rsid w:val="00FC6819"/>
    <w:rsid w:val="00FE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CB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E00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E0050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E00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E0050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2</Pages>
  <Words>84</Words>
  <Characters>480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2017-10-13T05:41:00Z</dcterms:created>
  <dcterms:modified xsi:type="dcterms:W3CDTF">2017-10-31T08:05:00Z</dcterms:modified>
</cp:coreProperties>
</file>