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EBC" w:rsidRDefault="00117EBC">
      <w:pPr>
        <w:jc w:val="center"/>
        <w:rPr>
          <w:b/>
          <w:sz w:val="32"/>
        </w:rPr>
      </w:pPr>
      <w:bookmarkStart w:id="0" w:name="_GoBack"/>
      <w:bookmarkEnd w:id="0"/>
      <w:r>
        <w:rPr>
          <w:rFonts w:hint="eastAsia"/>
          <w:b/>
          <w:sz w:val="32"/>
        </w:rPr>
        <w:t>以体感</w:t>
      </w:r>
      <w:r>
        <w:rPr>
          <w:b/>
          <w:sz w:val="32"/>
        </w:rPr>
        <w:t xml:space="preserve"> </w:t>
      </w:r>
      <w:r>
        <w:rPr>
          <w:rFonts w:hint="eastAsia"/>
          <w:b/>
          <w:sz w:val="32"/>
        </w:rPr>
        <w:t>促灵感</w:t>
      </w:r>
    </w:p>
    <w:p w:rsidR="00117EBC" w:rsidRDefault="00117EBC">
      <w:pPr>
        <w:jc w:val="center"/>
        <w:rPr>
          <w:b/>
          <w:sz w:val="32"/>
        </w:rPr>
      </w:pPr>
      <w:r>
        <w:rPr>
          <w:b/>
          <w:sz w:val="32"/>
        </w:rPr>
        <w:t xml:space="preserve">      ——</w:t>
      </w:r>
      <w:r>
        <w:rPr>
          <w:rFonts w:hint="eastAsia"/>
          <w:b/>
          <w:sz w:val="32"/>
        </w:rPr>
        <w:t>青岛三江学校团支部体感游戏体验</w:t>
      </w:r>
    </w:p>
    <w:p w:rsidR="00117EBC" w:rsidRDefault="00117EBC" w:rsidP="00D93F75">
      <w:pPr>
        <w:ind w:firstLine="540"/>
        <w:rPr>
          <w:rFonts w:ascii="Arial" w:hAnsi="Arial" w:cs="Arial"/>
          <w:color w:val="333333"/>
          <w:sz w:val="28"/>
          <w:szCs w:val="21"/>
          <w:shd w:val="clear" w:color="auto" w:fill="FFFFFF"/>
        </w:rPr>
      </w:pPr>
      <w:r>
        <w:rPr>
          <w:rFonts w:ascii="Arial" w:hAnsi="Arial" w:cs="Arial" w:hint="eastAsia"/>
          <w:color w:val="333333"/>
          <w:sz w:val="28"/>
          <w:szCs w:val="21"/>
          <w:shd w:val="clear" w:color="auto" w:fill="FFFFFF"/>
        </w:rPr>
        <w:t>体感游戏是一种通过肢体动作变化来进行（操作）的新型电子游戏，它突破了以往单纯以手柄按键输入的操作方式，通过活动身体来进行游戏、感知，能很好地锻炼人的身体协调、灵活性，并由此释放紧张的情绪。</w:t>
      </w:r>
    </w:p>
    <w:p w:rsidR="00117EBC" w:rsidRDefault="00117EBC" w:rsidP="00D22E10">
      <w:pPr>
        <w:ind w:firstLine="540"/>
        <w:rPr>
          <w:rFonts w:ascii="Arial" w:hAnsi="Arial" w:cs="Arial"/>
          <w:color w:val="333333"/>
          <w:sz w:val="28"/>
          <w:szCs w:val="21"/>
          <w:shd w:val="clear" w:color="auto" w:fill="FFFFFF"/>
        </w:rPr>
      </w:pPr>
      <w:r>
        <w:rPr>
          <w:rFonts w:ascii="Arial" w:hAnsi="Arial" w:cs="Arial"/>
          <w:color w:val="333333"/>
          <w:sz w:val="28"/>
          <w:szCs w:val="21"/>
          <w:shd w:val="clear" w:color="auto" w:fill="FFFFFF"/>
        </w:rPr>
        <w:t xml:space="preserve">       </w:t>
      </w:r>
      <w:r w:rsidRPr="00964FF2">
        <w:rPr>
          <w:rFonts w:ascii="Arial" w:hAnsi="Arial" w:cs="Arial"/>
          <w:color w:val="333333"/>
          <w:sz w:val="28"/>
          <w:szCs w:val="21"/>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162pt">
            <v:imagedata r:id="rId6" o:title=""/>
          </v:shape>
        </w:pict>
      </w:r>
    </w:p>
    <w:p w:rsidR="00117EBC" w:rsidRDefault="00117EBC" w:rsidP="00964FF2">
      <w:pPr>
        <w:ind w:firstLine="540"/>
        <w:rPr>
          <w:rFonts w:ascii="Arial" w:hAnsi="Arial" w:cs="Arial"/>
          <w:color w:val="333333"/>
          <w:sz w:val="28"/>
          <w:szCs w:val="21"/>
          <w:shd w:val="clear" w:color="auto" w:fill="FFFFFF"/>
        </w:rPr>
      </w:pPr>
      <w:r>
        <w:rPr>
          <w:rFonts w:ascii="Arial" w:hAnsi="Arial" w:cs="Arial" w:hint="eastAsia"/>
          <w:color w:val="333333"/>
          <w:sz w:val="28"/>
          <w:szCs w:val="21"/>
          <w:shd w:val="clear" w:color="auto" w:fill="FFFFFF"/>
        </w:rPr>
        <w:t>我校体感设备包括</w:t>
      </w:r>
      <w:r>
        <w:rPr>
          <w:rFonts w:ascii="Arial" w:hAnsi="Arial" w:cs="Arial"/>
          <w:color w:val="333333"/>
          <w:sz w:val="28"/>
          <w:szCs w:val="21"/>
          <w:shd w:val="clear" w:color="auto" w:fill="FFFFFF"/>
        </w:rPr>
        <w:t>AR</w:t>
      </w:r>
      <w:r>
        <w:rPr>
          <w:rFonts w:ascii="Arial" w:hAnsi="Arial" w:cs="Arial" w:hint="eastAsia"/>
          <w:color w:val="333333"/>
          <w:sz w:val="28"/>
          <w:szCs w:val="21"/>
          <w:shd w:val="clear" w:color="auto" w:fill="FFFFFF"/>
        </w:rPr>
        <w:t>增强现实游戏、地面互动游戏以及</w:t>
      </w:r>
      <w:r>
        <w:rPr>
          <w:rFonts w:ascii="Arial" w:hAnsi="Arial" w:cs="Arial"/>
          <w:color w:val="333333"/>
          <w:sz w:val="28"/>
          <w:szCs w:val="21"/>
          <w:shd w:val="clear" w:color="auto" w:fill="FFFFFF"/>
        </w:rPr>
        <w:t>XBOX360</w:t>
      </w:r>
      <w:r>
        <w:rPr>
          <w:rFonts w:ascii="Arial" w:hAnsi="Arial" w:cs="Arial" w:hint="eastAsia"/>
          <w:color w:val="333333"/>
          <w:sz w:val="28"/>
          <w:szCs w:val="21"/>
          <w:shd w:val="clear" w:color="auto" w:fill="FFFFFF"/>
        </w:rPr>
        <w:t>体感游戏，这些游戏通过高科技把特殊儿童的身体活动与直观、形象的游戏界面相链接，不仅增强了游戏的趣味性，同时对于自闭症儿童的视觉、听觉和综合思维都有更强烈的刺激，在增加身体协调性、运动企划能力的同时，也能增强他们的互动、配合意识。</w:t>
      </w:r>
    </w:p>
    <w:p w:rsidR="00117EBC" w:rsidRPr="00964FF2" w:rsidRDefault="00117EBC" w:rsidP="00964FF2">
      <w:pPr>
        <w:ind w:firstLineChars="542" w:firstLine="31680"/>
        <w:rPr>
          <w:rFonts w:ascii="Arial" w:hAnsi="Arial" w:cs="Arial"/>
          <w:color w:val="333333"/>
          <w:sz w:val="28"/>
          <w:szCs w:val="21"/>
          <w:shd w:val="clear" w:color="auto" w:fill="FFFFFF"/>
        </w:rPr>
      </w:pPr>
      <w:r w:rsidRPr="00964FF2">
        <w:rPr>
          <w:rFonts w:ascii="Arial" w:hAnsi="Arial" w:cs="Arial"/>
          <w:color w:val="333333"/>
          <w:sz w:val="28"/>
          <w:szCs w:val="21"/>
          <w:shd w:val="clear" w:color="auto" w:fill="FFFFFF"/>
        </w:rPr>
        <w:pict>
          <v:shape id="_x0000_i1026" type="#_x0000_t75" style="width:254.4pt;height:169.8pt">
            <v:imagedata r:id="rId7" o:title=""/>
          </v:shape>
        </w:pict>
      </w:r>
    </w:p>
    <w:p w:rsidR="00117EBC" w:rsidRDefault="00117EBC" w:rsidP="00D22E10">
      <w:pPr>
        <w:ind w:firstLine="540"/>
        <w:rPr>
          <w:rFonts w:ascii="Arial" w:hAnsi="Arial" w:cs="Arial"/>
          <w:color w:val="333333"/>
          <w:sz w:val="28"/>
          <w:szCs w:val="21"/>
          <w:shd w:val="clear" w:color="auto" w:fill="FFFFFF"/>
        </w:rPr>
      </w:pPr>
      <w:r>
        <w:rPr>
          <w:rFonts w:ascii="Arial" w:hAnsi="Arial" w:cs="Arial" w:hint="eastAsia"/>
          <w:color w:val="333333"/>
          <w:sz w:val="28"/>
          <w:szCs w:val="21"/>
          <w:shd w:val="clear" w:color="auto" w:fill="FFFFFF"/>
        </w:rPr>
        <w:t>为了能将体感游戏设备更好地与特殊学生的课堂教学相结合，同时丰富我校青年老师们的业余生活，在团支部的组织下，</w:t>
      </w:r>
      <w:r>
        <w:rPr>
          <w:rFonts w:ascii="Arial" w:hAnsi="Arial" w:cs="Arial"/>
          <w:color w:val="333333"/>
          <w:sz w:val="28"/>
          <w:szCs w:val="21"/>
          <w:shd w:val="clear" w:color="auto" w:fill="FFFFFF"/>
        </w:rPr>
        <w:t>26</w:t>
      </w:r>
      <w:r>
        <w:rPr>
          <w:rFonts w:ascii="Arial" w:hAnsi="Arial" w:cs="Arial" w:hint="eastAsia"/>
          <w:color w:val="333333"/>
          <w:sz w:val="28"/>
          <w:szCs w:val="21"/>
          <w:shd w:val="clear" w:color="auto" w:fill="FFFFFF"/>
        </w:rPr>
        <w:t>日下午，一群朝气蓬勃的年轻人来到风雨操场进行了体感游戏设备的培训和体验。</w:t>
      </w:r>
    </w:p>
    <w:p w:rsidR="00117EBC" w:rsidRDefault="00117EBC" w:rsidP="00964FF2">
      <w:pPr>
        <w:ind w:firstLineChars="200" w:firstLine="31680"/>
        <w:rPr>
          <w:rFonts w:ascii="Arial" w:hAnsi="Arial" w:cs="Arial"/>
          <w:color w:val="333333"/>
          <w:sz w:val="28"/>
          <w:szCs w:val="21"/>
          <w:shd w:val="clear" w:color="auto" w:fill="FFFFFF"/>
        </w:rPr>
      </w:pPr>
      <w:r>
        <w:rPr>
          <w:rFonts w:ascii="Arial" w:hAnsi="Arial" w:cs="Arial" w:hint="eastAsia"/>
          <w:color w:val="333333"/>
          <w:sz w:val="28"/>
          <w:szCs w:val="21"/>
          <w:shd w:val="clear" w:color="auto" w:fill="FFFFFF"/>
        </w:rPr>
        <w:t>学校网络计算机负责人李增伟老师详细地讲解了我校体感游戏设备的操作和使用后，青年教师们跃跃欲试、摩拳擦掌，分别体验了地面、墙面、</w:t>
      </w:r>
      <w:r>
        <w:rPr>
          <w:rFonts w:ascii="Arial" w:hAnsi="Arial" w:cs="Arial"/>
          <w:color w:val="333333"/>
          <w:sz w:val="28"/>
          <w:szCs w:val="21"/>
          <w:shd w:val="clear" w:color="auto" w:fill="FFFFFF"/>
        </w:rPr>
        <w:t>XBOX</w:t>
      </w:r>
      <w:r>
        <w:rPr>
          <w:rFonts w:ascii="Arial" w:hAnsi="Arial" w:cs="Arial" w:hint="eastAsia"/>
          <w:color w:val="333333"/>
          <w:sz w:val="28"/>
          <w:szCs w:val="21"/>
          <w:shd w:val="clear" w:color="auto" w:fill="FFFFFF"/>
        </w:rPr>
        <w:t>三种不同形式的体感游戏，玩得很过瘾、学得也很充实！</w:t>
      </w:r>
    </w:p>
    <w:p w:rsidR="00117EBC" w:rsidRPr="00195FF4" w:rsidRDefault="00117EBC" w:rsidP="00195FF4">
      <w:pPr>
        <w:ind w:firstLineChars="600" w:firstLine="31680"/>
        <w:rPr>
          <w:rFonts w:ascii="Arial" w:hAnsi="Arial" w:cs="Arial"/>
          <w:color w:val="333333"/>
          <w:sz w:val="28"/>
          <w:szCs w:val="21"/>
          <w:shd w:val="clear" w:color="auto" w:fill="FFFFFF"/>
        </w:rPr>
      </w:pPr>
      <w:r w:rsidRPr="00195FF4">
        <w:rPr>
          <w:rFonts w:ascii="Arial" w:hAnsi="Arial" w:cs="Arial"/>
          <w:color w:val="333333"/>
          <w:sz w:val="28"/>
          <w:szCs w:val="21"/>
          <w:shd w:val="clear" w:color="auto" w:fill="FFFFFF"/>
        </w:rPr>
        <w:pict>
          <v:shape id="_x0000_i1027" type="#_x0000_t75" style="width:252pt;height:152.4pt">
            <v:imagedata r:id="rId8" o:title=""/>
          </v:shape>
        </w:pict>
      </w:r>
    </w:p>
    <w:p w:rsidR="00117EBC" w:rsidRDefault="00117EBC" w:rsidP="001556CC">
      <w:pPr>
        <w:ind w:firstLineChars="200" w:firstLine="31680"/>
        <w:rPr>
          <w:rFonts w:ascii="Arial" w:hAnsi="Arial" w:cs="Arial"/>
          <w:color w:val="333333"/>
          <w:sz w:val="28"/>
          <w:szCs w:val="21"/>
          <w:shd w:val="clear" w:color="auto" w:fill="FFFFFF"/>
        </w:rPr>
      </w:pPr>
      <w:r>
        <w:rPr>
          <w:rFonts w:ascii="Arial" w:hAnsi="Arial" w:cs="Arial" w:hint="eastAsia"/>
          <w:color w:val="333333"/>
          <w:sz w:val="28"/>
          <w:szCs w:val="21"/>
          <w:shd w:val="clear" w:color="auto" w:fill="FFFFFF"/>
        </w:rPr>
        <w:t>活动过后，老师们表示：体感游戏对课堂教学、学生的康复训练有极大的帮助，激发了特殊教育教学的新思路和灵感。在以后的教学中，可以多运用体感游戏来吸引学生注意、激发学生兴趣，从而达到更理想的训练效果。</w:t>
      </w:r>
    </w:p>
    <w:sectPr w:rsidR="00117EBC" w:rsidSect="00A43FC1">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EBC" w:rsidRDefault="00117EBC" w:rsidP="00D22E10">
      <w:r>
        <w:separator/>
      </w:r>
    </w:p>
  </w:endnote>
  <w:endnote w:type="continuationSeparator" w:id="0">
    <w:p w:rsidR="00117EBC" w:rsidRDefault="00117EBC" w:rsidP="00D22E1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EBC" w:rsidRDefault="00117EB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EBC" w:rsidRDefault="00117EB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EBC" w:rsidRDefault="00117E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EBC" w:rsidRDefault="00117EBC" w:rsidP="00D22E10">
      <w:r>
        <w:separator/>
      </w:r>
    </w:p>
  </w:footnote>
  <w:footnote w:type="continuationSeparator" w:id="0">
    <w:p w:rsidR="00117EBC" w:rsidRDefault="00117EBC" w:rsidP="00D22E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EBC" w:rsidRDefault="00117EB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EBC" w:rsidRDefault="00117EBC" w:rsidP="00964FF2">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EBC" w:rsidRDefault="00117EBC">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2CF6"/>
    <w:rsid w:val="0000212D"/>
    <w:rsid w:val="00002A1A"/>
    <w:rsid w:val="000035B2"/>
    <w:rsid w:val="000124F8"/>
    <w:rsid w:val="00013BE6"/>
    <w:rsid w:val="00014AEE"/>
    <w:rsid w:val="0001523A"/>
    <w:rsid w:val="000155F9"/>
    <w:rsid w:val="000158DE"/>
    <w:rsid w:val="00016273"/>
    <w:rsid w:val="000164B0"/>
    <w:rsid w:val="000164B3"/>
    <w:rsid w:val="00016696"/>
    <w:rsid w:val="000209DF"/>
    <w:rsid w:val="00020E2A"/>
    <w:rsid w:val="00023514"/>
    <w:rsid w:val="0003280D"/>
    <w:rsid w:val="00035048"/>
    <w:rsid w:val="00035E1D"/>
    <w:rsid w:val="000420F4"/>
    <w:rsid w:val="00043739"/>
    <w:rsid w:val="000506EE"/>
    <w:rsid w:val="000517B3"/>
    <w:rsid w:val="00052C82"/>
    <w:rsid w:val="00054784"/>
    <w:rsid w:val="000549DA"/>
    <w:rsid w:val="00055340"/>
    <w:rsid w:val="00055B0A"/>
    <w:rsid w:val="0005737A"/>
    <w:rsid w:val="000576FB"/>
    <w:rsid w:val="0006099C"/>
    <w:rsid w:val="00061C80"/>
    <w:rsid w:val="00065651"/>
    <w:rsid w:val="0007212C"/>
    <w:rsid w:val="000721C2"/>
    <w:rsid w:val="000733BF"/>
    <w:rsid w:val="00074BD2"/>
    <w:rsid w:val="00076265"/>
    <w:rsid w:val="00077ECB"/>
    <w:rsid w:val="00081D56"/>
    <w:rsid w:val="00081FDC"/>
    <w:rsid w:val="00082A0C"/>
    <w:rsid w:val="00082D51"/>
    <w:rsid w:val="00084138"/>
    <w:rsid w:val="0008583F"/>
    <w:rsid w:val="00087C80"/>
    <w:rsid w:val="000913AC"/>
    <w:rsid w:val="0009458F"/>
    <w:rsid w:val="00096C98"/>
    <w:rsid w:val="000A1023"/>
    <w:rsid w:val="000A1514"/>
    <w:rsid w:val="000A55E4"/>
    <w:rsid w:val="000A61B7"/>
    <w:rsid w:val="000B11AF"/>
    <w:rsid w:val="000B211F"/>
    <w:rsid w:val="000B2156"/>
    <w:rsid w:val="000B4281"/>
    <w:rsid w:val="000B6B67"/>
    <w:rsid w:val="000B7127"/>
    <w:rsid w:val="000C13E3"/>
    <w:rsid w:val="000C18CF"/>
    <w:rsid w:val="000C29A5"/>
    <w:rsid w:val="000C45A4"/>
    <w:rsid w:val="000C76F2"/>
    <w:rsid w:val="000D422D"/>
    <w:rsid w:val="000D42D0"/>
    <w:rsid w:val="000D494B"/>
    <w:rsid w:val="000D5A85"/>
    <w:rsid w:val="000D6CFA"/>
    <w:rsid w:val="000D71C2"/>
    <w:rsid w:val="000D7606"/>
    <w:rsid w:val="000E42ED"/>
    <w:rsid w:val="000E582B"/>
    <w:rsid w:val="000E5DA4"/>
    <w:rsid w:val="000E630C"/>
    <w:rsid w:val="000F1670"/>
    <w:rsid w:val="000F1A04"/>
    <w:rsid w:val="000F31F4"/>
    <w:rsid w:val="000F566A"/>
    <w:rsid w:val="000F60A7"/>
    <w:rsid w:val="00100630"/>
    <w:rsid w:val="001024DD"/>
    <w:rsid w:val="001029AE"/>
    <w:rsid w:val="001042AF"/>
    <w:rsid w:val="0010430E"/>
    <w:rsid w:val="00113C97"/>
    <w:rsid w:val="00113CCA"/>
    <w:rsid w:val="00114F85"/>
    <w:rsid w:val="00115B8A"/>
    <w:rsid w:val="00116703"/>
    <w:rsid w:val="00116759"/>
    <w:rsid w:val="0011684A"/>
    <w:rsid w:val="00117EBC"/>
    <w:rsid w:val="00121AE7"/>
    <w:rsid w:val="00124346"/>
    <w:rsid w:val="00125744"/>
    <w:rsid w:val="0013082F"/>
    <w:rsid w:val="00130D94"/>
    <w:rsid w:val="00130F8D"/>
    <w:rsid w:val="0013531A"/>
    <w:rsid w:val="00136EFD"/>
    <w:rsid w:val="00146437"/>
    <w:rsid w:val="00146AE7"/>
    <w:rsid w:val="00146D32"/>
    <w:rsid w:val="00150005"/>
    <w:rsid w:val="00150B25"/>
    <w:rsid w:val="001528D9"/>
    <w:rsid w:val="00154F56"/>
    <w:rsid w:val="001556CC"/>
    <w:rsid w:val="00156129"/>
    <w:rsid w:val="00156322"/>
    <w:rsid w:val="00160A2E"/>
    <w:rsid w:val="00160FC2"/>
    <w:rsid w:val="001611B8"/>
    <w:rsid w:val="00163BC2"/>
    <w:rsid w:val="00164E25"/>
    <w:rsid w:val="00167BFB"/>
    <w:rsid w:val="001710EC"/>
    <w:rsid w:val="00172A08"/>
    <w:rsid w:val="00173165"/>
    <w:rsid w:val="00175E4C"/>
    <w:rsid w:val="001774AD"/>
    <w:rsid w:val="00180B97"/>
    <w:rsid w:val="00182463"/>
    <w:rsid w:val="001830C4"/>
    <w:rsid w:val="00183C6D"/>
    <w:rsid w:val="00184ED7"/>
    <w:rsid w:val="001852B9"/>
    <w:rsid w:val="00185CE9"/>
    <w:rsid w:val="00190DC9"/>
    <w:rsid w:val="001915CE"/>
    <w:rsid w:val="00191928"/>
    <w:rsid w:val="00192D67"/>
    <w:rsid w:val="0019316B"/>
    <w:rsid w:val="0019377E"/>
    <w:rsid w:val="001948E6"/>
    <w:rsid w:val="00195FF4"/>
    <w:rsid w:val="00196BDC"/>
    <w:rsid w:val="001978A3"/>
    <w:rsid w:val="001979D1"/>
    <w:rsid w:val="001A0190"/>
    <w:rsid w:val="001A0EE4"/>
    <w:rsid w:val="001A1FF9"/>
    <w:rsid w:val="001A304F"/>
    <w:rsid w:val="001A5F29"/>
    <w:rsid w:val="001A6001"/>
    <w:rsid w:val="001A6E28"/>
    <w:rsid w:val="001B0495"/>
    <w:rsid w:val="001B2904"/>
    <w:rsid w:val="001B2D98"/>
    <w:rsid w:val="001B2EE1"/>
    <w:rsid w:val="001C031A"/>
    <w:rsid w:val="001C1377"/>
    <w:rsid w:val="001C595D"/>
    <w:rsid w:val="001C6ADC"/>
    <w:rsid w:val="001C71A5"/>
    <w:rsid w:val="001C7D7F"/>
    <w:rsid w:val="001D09CE"/>
    <w:rsid w:val="001D1054"/>
    <w:rsid w:val="001D3A87"/>
    <w:rsid w:val="001D589D"/>
    <w:rsid w:val="001D7AFD"/>
    <w:rsid w:val="001E0C56"/>
    <w:rsid w:val="001E254B"/>
    <w:rsid w:val="001E41C8"/>
    <w:rsid w:val="001E71CD"/>
    <w:rsid w:val="001F0A7C"/>
    <w:rsid w:val="001F32C2"/>
    <w:rsid w:val="001F3935"/>
    <w:rsid w:val="001F6892"/>
    <w:rsid w:val="001F71E7"/>
    <w:rsid w:val="00200E84"/>
    <w:rsid w:val="00202CED"/>
    <w:rsid w:val="002038CD"/>
    <w:rsid w:val="002108B3"/>
    <w:rsid w:val="00210D0A"/>
    <w:rsid w:val="00210FA4"/>
    <w:rsid w:val="002137BA"/>
    <w:rsid w:val="00214F4E"/>
    <w:rsid w:val="002159CD"/>
    <w:rsid w:val="00216ED6"/>
    <w:rsid w:val="002226C7"/>
    <w:rsid w:val="00222B26"/>
    <w:rsid w:val="00225B3B"/>
    <w:rsid w:val="00231987"/>
    <w:rsid w:val="00232680"/>
    <w:rsid w:val="00232E9A"/>
    <w:rsid w:val="002351B1"/>
    <w:rsid w:val="00235BF7"/>
    <w:rsid w:val="00235D3C"/>
    <w:rsid w:val="002374AB"/>
    <w:rsid w:val="00237F2C"/>
    <w:rsid w:val="00240067"/>
    <w:rsid w:val="00240EC0"/>
    <w:rsid w:val="00241664"/>
    <w:rsid w:val="002434F5"/>
    <w:rsid w:val="00243F2D"/>
    <w:rsid w:val="0024442D"/>
    <w:rsid w:val="0024503F"/>
    <w:rsid w:val="00246862"/>
    <w:rsid w:val="00251157"/>
    <w:rsid w:val="002511AB"/>
    <w:rsid w:val="00253AE9"/>
    <w:rsid w:val="002554B4"/>
    <w:rsid w:val="00256B4B"/>
    <w:rsid w:val="00261886"/>
    <w:rsid w:val="00261D83"/>
    <w:rsid w:val="00262C33"/>
    <w:rsid w:val="00263F01"/>
    <w:rsid w:val="0026597E"/>
    <w:rsid w:val="002710FC"/>
    <w:rsid w:val="00271172"/>
    <w:rsid w:val="00271F5A"/>
    <w:rsid w:val="0027219E"/>
    <w:rsid w:val="0027416B"/>
    <w:rsid w:val="00275B7C"/>
    <w:rsid w:val="00276C20"/>
    <w:rsid w:val="00277995"/>
    <w:rsid w:val="00277B94"/>
    <w:rsid w:val="00280833"/>
    <w:rsid w:val="00280F30"/>
    <w:rsid w:val="00286401"/>
    <w:rsid w:val="00287239"/>
    <w:rsid w:val="00287581"/>
    <w:rsid w:val="00287611"/>
    <w:rsid w:val="00290C5F"/>
    <w:rsid w:val="00291230"/>
    <w:rsid w:val="002925E4"/>
    <w:rsid w:val="00293198"/>
    <w:rsid w:val="0029520A"/>
    <w:rsid w:val="00296200"/>
    <w:rsid w:val="00296A69"/>
    <w:rsid w:val="002A75DA"/>
    <w:rsid w:val="002B0B69"/>
    <w:rsid w:val="002B0CA1"/>
    <w:rsid w:val="002C029F"/>
    <w:rsid w:val="002C077A"/>
    <w:rsid w:val="002C431F"/>
    <w:rsid w:val="002D1BC3"/>
    <w:rsid w:val="002D21BB"/>
    <w:rsid w:val="002D27A6"/>
    <w:rsid w:val="002D50D3"/>
    <w:rsid w:val="002E0141"/>
    <w:rsid w:val="002E0C8F"/>
    <w:rsid w:val="002E56C7"/>
    <w:rsid w:val="002E59B6"/>
    <w:rsid w:val="002F0315"/>
    <w:rsid w:val="002F26ED"/>
    <w:rsid w:val="002F5824"/>
    <w:rsid w:val="002F736E"/>
    <w:rsid w:val="002F74C4"/>
    <w:rsid w:val="00302330"/>
    <w:rsid w:val="00305A03"/>
    <w:rsid w:val="00307369"/>
    <w:rsid w:val="003147D3"/>
    <w:rsid w:val="00316C5C"/>
    <w:rsid w:val="00317454"/>
    <w:rsid w:val="00320107"/>
    <w:rsid w:val="00320B00"/>
    <w:rsid w:val="003229CA"/>
    <w:rsid w:val="00324BC3"/>
    <w:rsid w:val="003305EB"/>
    <w:rsid w:val="003314A4"/>
    <w:rsid w:val="003314B8"/>
    <w:rsid w:val="003319A1"/>
    <w:rsid w:val="003334DA"/>
    <w:rsid w:val="00333A6B"/>
    <w:rsid w:val="00334B80"/>
    <w:rsid w:val="00335992"/>
    <w:rsid w:val="00335A83"/>
    <w:rsid w:val="00337C85"/>
    <w:rsid w:val="00340B83"/>
    <w:rsid w:val="00344041"/>
    <w:rsid w:val="00345DAD"/>
    <w:rsid w:val="00345EB2"/>
    <w:rsid w:val="003515AD"/>
    <w:rsid w:val="0035200E"/>
    <w:rsid w:val="00352219"/>
    <w:rsid w:val="00354D03"/>
    <w:rsid w:val="00356496"/>
    <w:rsid w:val="003565F0"/>
    <w:rsid w:val="003605C9"/>
    <w:rsid w:val="003612B9"/>
    <w:rsid w:val="00361C06"/>
    <w:rsid w:val="003644FC"/>
    <w:rsid w:val="00364C41"/>
    <w:rsid w:val="0036770A"/>
    <w:rsid w:val="0037443B"/>
    <w:rsid w:val="00374568"/>
    <w:rsid w:val="00375C1C"/>
    <w:rsid w:val="003807D0"/>
    <w:rsid w:val="003823C6"/>
    <w:rsid w:val="00383751"/>
    <w:rsid w:val="00383B6F"/>
    <w:rsid w:val="00387CF4"/>
    <w:rsid w:val="00390E8E"/>
    <w:rsid w:val="003915CF"/>
    <w:rsid w:val="003933F1"/>
    <w:rsid w:val="00393F73"/>
    <w:rsid w:val="00394FBE"/>
    <w:rsid w:val="0039634C"/>
    <w:rsid w:val="00396861"/>
    <w:rsid w:val="00397E6E"/>
    <w:rsid w:val="003A2F29"/>
    <w:rsid w:val="003A3F06"/>
    <w:rsid w:val="003A4E96"/>
    <w:rsid w:val="003A5361"/>
    <w:rsid w:val="003A7458"/>
    <w:rsid w:val="003A7AB4"/>
    <w:rsid w:val="003A7DFE"/>
    <w:rsid w:val="003B1EA0"/>
    <w:rsid w:val="003B3AD6"/>
    <w:rsid w:val="003B64BC"/>
    <w:rsid w:val="003B7370"/>
    <w:rsid w:val="003B7B0C"/>
    <w:rsid w:val="003C0E1E"/>
    <w:rsid w:val="003C1A4D"/>
    <w:rsid w:val="003C2647"/>
    <w:rsid w:val="003C34C0"/>
    <w:rsid w:val="003C41CC"/>
    <w:rsid w:val="003C7250"/>
    <w:rsid w:val="003C7B89"/>
    <w:rsid w:val="003D316B"/>
    <w:rsid w:val="003D3B5C"/>
    <w:rsid w:val="003D3E80"/>
    <w:rsid w:val="003D6099"/>
    <w:rsid w:val="003D61C8"/>
    <w:rsid w:val="003E2525"/>
    <w:rsid w:val="003E4553"/>
    <w:rsid w:val="003E5B4D"/>
    <w:rsid w:val="003E6542"/>
    <w:rsid w:val="003F0456"/>
    <w:rsid w:val="004007FC"/>
    <w:rsid w:val="00401DBC"/>
    <w:rsid w:val="0040366B"/>
    <w:rsid w:val="00404707"/>
    <w:rsid w:val="004056D4"/>
    <w:rsid w:val="004102C7"/>
    <w:rsid w:val="00411EB8"/>
    <w:rsid w:val="00414054"/>
    <w:rsid w:val="004225D6"/>
    <w:rsid w:val="00423D9B"/>
    <w:rsid w:val="00424BE7"/>
    <w:rsid w:val="0042643F"/>
    <w:rsid w:val="00430348"/>
    <w:rsid w:val="0043052B"/>
    <w:rsid w:val="0043282D"/>
    <w:rsid w:val="004337CD"/>
    <w:rsid w:val="00433B70"/>
    <w:rsid w:val="00434598"/>
    <w:rsid w:val="00434BA8"/>
    <w:rsid w:val="00436659"/>
    <w:rsid w:val="004376A0"/>
    <w:rsid w:val="004405A7"/>
    <w:rsid w:val="00441166"/>
    <w:rsid w:val="00443F83"/>
    <w:rsid w:val="00444887"/>
    <w:rsid w:val="00444AC3"/>
    <w:rsid w:val="004460D6"/>
    <w:rsid w:val="00446DBE"/>
    <w:rsid w:val="00451E66"/>
    <w:rsid w:val="0045340A"/>
    <w:rsid w:val="00453514"/>
    <w:rsid w:val="00454E50"/>
    <w:rsid w:val="00462DA5"/>
    <w:rsid w:val="004676BA"/>
    <w:rsid w:val="0047174F"/>
    <w:rsid w:val="004730FF"/>
    <w:rsid w:val="00474D83"/>
    <w:rsid w:val="004752F2"/>
    <w:rsid w:val="00475D2F"/>
    <w:rsid w:val="004762E2"/>
    <w:rsid w:val="00480FD1"/>
    <w:rsid w:val="00486356"/>
    <w:rsid w:val="004868AB"/>
    <w:rsid w:val="0048717C"/>
    <w:rsid w:val="00496EF7"/>
    <w:rsid w:val="004A19BE"/>
    <w:rsid w:val="004B0D66"/>
    <w:rsid w:val="004B6B83"/>
    <w:rsid w:val="004B7FF0"/>
    <w:rsid w:val="004C0286"/>
    <w:rsid w:val="004C19FC"/>
    <w:rsid w:val="004C55C9"/>
    <w:rsid w:val="004D049A"/>
    <w:rsid w:val="004D0A4B"/>
    <w:rsid w:val="004D1A97"/>
    <w:rsid w:val="004D5C01"/>
    <w:rsid w:val="004D7C2A"/>
    <w:rsid w:val="004E27FC"/>
    <w:rsid w:val="004E2E72"/>
    <w:rsid w:val="004E4904"/>
    <w:rsid w:val="004F0175"/>
    <w:rsid w:val="004F1A8A"/>
    <w:rsid w:val="004F5128"/>
    <w:rsid w:val="004F5BB3"/>
    <w:rsid w:val="004F6BA9"/>
    <w:rsid w:val="00500568"/>
    <w:rsid w:val="00502CF2"/>
    <w:rsid w:val="00502F9B"/>
    <w:rsid w:val="0050416D"/>
    <w:rsid w:val="00505761"/>
    <w:rsid w:val="00506DF5"/>
    <w:rsid w:val="00506E61"/>
    <w:rsid w:val="00507E0C"/>
    <w:rsid w:val="00526424"/>
    <w:rsid w:val="00527ABD"/>
    <w:rsid w:val="0053182B"/>
    <w:rsid w:val="00531AC4"/>
    <w:rsid w:val="005333F7"/>
    <w:rsid w:val="005345B0"/>
    <w:rsid w:val="00536BDF"/>
    <w:rsid w:val="00537B78"/>
    <w:rsid w:val="00542D0D"/>
    <w:rsid w:val="00542D29"/>
    <w:rsid w:val="00542E7A"/>
    <w:rsid w:val="00544609"/>
    <w:rsid w:val="00544BCA"/>
    <w:rsid w:val="0054545C"/>
    <w:rsid w:val="00546EE2"/>
    <w:rsid w:val="00550D2F"/>
    <w:rsid w:val="00553CF5"/>
    <w:rsid w:val="005549FB"/>
    <w:rsid w:val="005556E0"/>
    <w:rsid w:val="005566B1"/>
    <w:rsid w:val="00556732"/>
    <w:rsid w:val="00560203"/>
    <w:rsid w:val="005629AB"/>
    <w:rsid w:val="005639A7"/>
    <w:rsid w:val="005645DD"/>
    <w:rsid w:val="00564B79"/>
    <w:rsid w:val="005650CA"/>
    <w:rsid w:val="005668AB"/>
    <w:rsid w:val="0057108F"/>
    <w:rsid w:val="00573AC6"/>
    <w:rsid w:val="005743F4"/>
    <w:rsid w:val="00576680"/>
    <w:rsid w:val="00576B9E"/>
    <w:rsid w:val="00576BF9"/>
    <w:rsid w:val="005773E7"/>
    <w:rsid w:val="00580469"/>
    <w:rsid w:val="00582540"/>
    <w:rsid w:val="005845C0"/>
    <w:rsid w:val="00586BED"/>
    <w:rsid w:val="00586FF8"/>
    <w:rsid w:val="00587906"/>
    <w:rsid w:val="0059074D"/>
    <w:rsid w:val="00591303"/>
    <w:rsid w:val="0059255C"/>
    <w:rsid w:val="00593747"/>
    <w:rsid w:val="005947A0"/>
    <w:rsid w:val="0059496C"/>
    <w:rsid w:val="005A0835"/>
    <w:rsid w:val="005A12A5"/>
    <w:rsid w:val="005A1490"/>
    <w:rsid w:val="005A200B"/>
    <w:rsid w:val="005A4400"/>
    <w:rsid w:val="005A7D16"/>
    <w:rsid w:val="005B1454"/>
    <w:rsid w:val="005B1AC5"/>
    <w:rsid w:val="005B2F4B"/>
    <w:rsid w:val="005B4389"/>
    <w:rsid w:val="005B6894"/>
    <w:rsid w:val="005B7CC0"/>
    <w:rsid w:val="005C12C8"/>
    <w:rsid w:val="005C20C6"/>
    <w:rsid w:val="005C2D38"/>
    <w:rsid w:val="005C3A51"/>
    <w:rsid w:val="005C6E2C"/>
    <w:rsid w:val="005D0948"/>
    <w:rsid w:val="005D0DFB"/>
    <w:rsid w:val="005D23B0"/>
    <w:rsid w:val="005D2591"/>
    <w:rsid w:val="005D4B2D"/>
    <w:rsid w:val="005D572A"/>
    <w:rsid w:val="005D6127"/>
    <w:rsid w:val="005E0579"/>
    <w:rsid w:val="005E11D3"/>
    <w:rsid w:val="005E3675"/>
    <w:rsid w:val="005E39E0"/>
    <w:rsid w:val="005E4DFA"/>
    <w:rsid w:val="005E689C"/>
    <w:rsid w:val="005E68AE"/>
    <w:rsid w:val="005F0F7F"/>
    <w:rsid w:val="005F1704"/>
    <w:rsid w:val="005F2AE0"/>
    <w:rsid w:val="005F5AAC"/>
    <w:rsid w:val="00601765"/>
    <w:rsid w:val="00602E0B"/>
    <w:rsid w:val="006037C2"/>
    <w:rsid w:val="00604B06"/>
    <w:rsid w:val="00607E79"/>
    <w:rsid w:val="00611C4D"/>
    <w:rsid w:val="00612152"/>
    <w:rsid w:val="00620CD8"/>
    <w:rsid w:val="00622E04"/>
    <w:rsid w:val="0062419C"/>
    <w:rsid w:val="0062671A"/>
    <w:rsid w:val="00632FB5"/>
    <w:rsid w:val="00634C60"/>
    <w:rsid w:val="00637865"/>
    <w:rsid w:val="00640A90"/>
    <w:rsid w:val="00642CEA"/>
    <w:rsid w:val="006468A7"/>
    <w:rsid w:val="00647D3E"/>
    <w:rsid w:val="00647DA5"/>
    <w:rsid w:val="00651428"/>
    <w:rsid w:val="00651FCB"/>
    <w:rsid w:val="0065216B"/>
    <w:rsid w:val="00654F0E"/>
    <w:rsid w:val="0065618E"/>
    <w:rsid w:val="00657B39"/>
    <w:rsid w:val="00660B6E"/>
    <w:rsid w:val="00662D53"/>
    <w:rsid w:val="0066547E"/>
    <w:rsid w:val="00667FA4"/>
    <w:rsid w:val="00670FC2"/>
    <w:rsid w:val="00672EC9"/>
    <w:rsid w:val="00674AA4"/>
    <w:rsid w:val="00675431"/>
    <w:rsid w:val="00676EE8"/>
    <w:rsid w:val="00677046"/>
    <w:rsid w:val="00677A7C"/>
    <w:rsid w:val="00681651"/>
    <w:rsid w:val="0068278D"/>
    <w:rsid w:val="006841E3"/>
    <w:rsid w:val="00686D23"/>
    <w:rsid w:val="00687C13"/>
    <w:rsid w:val="006A2571"/>
    <w:rsid w:val="006A301B"/>
    <w:rsid w:val="006A66D2"/>
    <w:rsid w:val="006A68A0"/>
    <w:rsid w:val="006A6BB9"/>
    <w:rsid w:val="006A72CF"/>
    <w:rsid w:val="006B04E6"/>
    <w:rsid w:val="006B0600"/>
    <w:rsid w:val="006B1177"/>
    <w:rsid w:val="006B1D6F"/>
    <w:rsid w:val="006B44D0"/>
    <w:rsid w:val="006C3A9A"/>
    <w:rsid w:val="006C4625"/>
    <w:rsid w:val="006C54C2"/>
    <w:rsid w:val="006C565E"/>
    <w:rsid w:val="006C5CC4"/>
    <w:rsid w:val="006D0AC1"/>
    <w:rsid w:val="006D138A"/>
    <w:rsid w:val="006D29E7"/>
    <w:rsid w:val="006D2CAD"/>
    <w:rsid w:val="006D7263"/>
    <w:rsid w:val="006E0191"/>
    <w:rsid w:val="006E0785"/>
    <w:rsid w:val="006E50C1"/>
    <w:rsid w:val="006E75ED"/>
    <w:rsid w:val="006F1C2D"/>
    <w:rsid w:val="006F214A"/>
    <w:rsid w:val="006F4C84"/>
    <w:rsid w:val="007017AB"/>
    <w:rsid w:val="00703FBC"/>
    <w:rsid w:val="00704993"/>
    <w:rsid w:val="00707E60"/>
    <w:rsid w:val="00707F6C"/>
    <w:rsid w:val="00711119"/>
    <w:rsid w:val="0071365A"/>
    <w:rsid w:val="00713A73"/>
    <w:rsid w:val="00716E37"/>
    <w:rsid w:val="0072211A"/>
    <w:rsid w:val="00722FC2"/>
    <w:rsid w:val="00723D70"/>
    <w:rsid w:val="00730C79"/>
    <w:rsid w:val="0073290C"/>
    <w:rsid w:val="00737D96"/>
    <w:rsid w:val="00737EC7"/>
    <w:rsid w:val="0074098B"/>
    <w:rsid w:val="00741B5B"/>
    <w:rsid w:val="00744395"/>
    <w:rsid w:val="00747773"/>
    <w:rsid w:val="007479F8"/>
    <w:rsid w:val="00752BB2"/>
    <w:rsid w:val="0075492F"/>
    <w:rsid w:val="00754FB2"/>
    <w:rsid w:val="007629A1"/>
    <w:rsid w:val="00762E3C"/>
    <w:rsid w:val="007668AA"/>
    <w:rsid w:val="00766D11"/>
    <w:rsid w:val="00771404"/>
    <w:rsid w:val="00771840"/>
    <w:rsid w:val="00771B49"/>
    <w:rsid w:val="00772389"/>
    <w:rsid w:val="00777329"/>
    <w:rsid w:val="00781700"/>
    <w:rsid w:val="00782599"/>
    <w:rsid w:val="00782B59"/>
    <w:rsid w:val="007835CC"/>
    <w:rsid w:val="0078481A"/>
    <w:rsid w:val="00784FCD"/>
    <w:rsid w:val="00785658"/>
    <w:rsid w:val="0078720F"/>
    <w:rsid w:val="007912DE"/>
    <w:rsid w:val="0079164E"/>
    <w:rsid w:val="00791A38"/>
    <w:rsid w:val="00792921"/>
    <w:rsid w:val="00794E17"/>
    <w:rsid w:val="00796A9D"/>
    <w:rsid w:val="00797C37"/>
    <w:rsid w:val="007A2CC5"/>
    <w:rsid w:val="007A3FC7"/>
    <w:rsid w:val="007A5014"/>
    <w:rsid w:val="007A58BF"/>
    <w:rsid w:val="007A7CFD"/>
    <w:rsid w:val="007B0927"/>
    <w:rsid w:val="007B0E67"/>
    <w:rsid w:val="007B2366"/>
    <w:rsid w:val="007B27D3"/>
    <w:rsid w:val="007B55BC"/>
    <w:rsid w:val="007B5CF0"/>
    <w:rsid w:val="007B6191"/>
    <w:rsid w:val="007C0B03"/>
    <w:rsid w:val="007C2A0F"/>
    <w:rsid w:val="007C2F15"/>
    <w:rsid w:val="007C3209"/>
    <w:rsid w:val="007C3E58"/>
    <w:rsid w:val="007C4C7A"/>
    <w:rsid w:val="007C5364"/>
    <w:rsid w:val="007C6692"/>
    <w:rsid w:val="007C72BD"/>
    <w:rsid w:val="007D166E"/>
    <w:rsid w:val="007D2432"/>
    <w:rsid w:val="007D4698"/>
    <w:rsid w:val="007D6D64"/>
    <w:rsid w:val="007D75AC"/>
    <w:rsid w:val="007E1A34"/>
    <w:rsid w:val="007E3697"/>
    <w:rsid w:val="007E5B09"/>
    <w:rsid w:val="007E6B9B"/>
    <w:rsid w:val="007E72BA"/>
    <w:rsid w:val="007F0EDC"/>
    <w:rsid w:val="007F2D13"/>
    <w:rsid w:val="00801B33"/>
    <w:rsid w:val="008033D4"/>
    <w:rsid w:val="00803890"/>
    <w:rsid w:val="00805A78"/>
    <w:rsid w:val="00806D61"/>
    <w:rsid w:val="0080763B"/>
    <w:rsid w:val="008078F3"/>
    <w:rsid w:val="00807B38"/>
    <w:rsid w:val="00814E12"/>
    <w:rsid w:val="00815A1A"/>
    <w:rsid w:val="00817E33"/>
    <w:rsid w:val="00823936"/>
    <w:rsid w:val="00825424"/>
    <w:rsid w:val="00826528"/>
    <w:rsid w:val="008339C3"/>
    <w:rsid w:val="00837E76"/>
    <w:rsid w:val="008409CD"/>
    <w:rsid w:val="00841D26"/>
    <w:rsid w:val="00841DFF"/>
    <w:rsid w:val="00843D33"/>
    <w:rsid w:val="0084479B"/>
    <w:rsid w:val="00845718"/>
    <w:rsid w:val="00846145"/>
    <w:rsid w:val="00847160"/>
    <w:rsid w:val="008476CA"/>
    <w:rsid w:val="00850221"/>
    <w:rsid w:val="0085466E"/>
    <w:rsid w:val="00854D93"/>
    <w:rsid w:val="00854E52"/>
    <w:rsid w:val="00855742"/>
    <w:rsid w:val="008563E1"/>
    <w:rsid w:val="008579C6"/>
    <w:rsid w:val="0086096A"/>
    <w:rsid w:val="00861797"/>
    <w:rsid w:val="00862F0D"/>
    <w:rsid w:val="00865BEA"/>
    <w:rsid w:val="00865CD9"/>
    <w:rsid w:val="00867243"/>
    <w:rsid w:val="00871AEA"/>
    <w:rsid w:val="00872065"/>
    <w:rsid w:val="008734C4"/>
    <w:rsid w:val="00873B06"/>
    <w:rsid w:val="00881A32"/>
    <w:rsid w:val="00882B0A"/>
    <w:rsid w:val="00882F49"/>
    <w:rsid w:val="00882FF5"/>
    <w:rsid w:val="0088588A"/>
    <w:rsid w:val="008931E8"/>
    <w:rsid w:val="00893CBA"/>
    <w:rsid w:val="008946FB"/>
    <w:rsid w:val="0089785B"/>
    <w:rsid w:val="008A2811"/>
    <w:rsid w:val="008B01B5"/>
    <w:rsid w:val="008B2072"/>
    <w:rsid w:val="008B32DB"/>
    <w:rsid w:val="008B4E3D"/>
    <w:rsid w:val="008B4FAB"/>
    <w:rsid w:val="008B5087"/>
    <w:rsid w:val="008B5FEB"/>
    <w:rsid w:val="008B69AB"/>
    <w:rsid w:val="008B72F4"/>
    <w:rsid w:val="008B7FDA"/>
    <w:rsid w:val="008C417B"/>
    <w:rsid w:val="008C6264"/>
    <w:rsid w:val="008C7B02"/>
    <w:rsid w:val="008D1D7F"/>
    <w:rsid w:val="008D2B0B"/>
    <w:rsid w:val="008D6C18"/>
    <w:rsid w:val="008D6E1D"/>
    <w:rsid w:val="008E0DD8"/>
    <w:rsid w:val="008E199A"/>
    <w:rsid w:val="008E47DB"/>
    <w:rsid w:val="008E51EA"/>
    <w:rsid w:val="008F00A7"/>
    <w:rsid w:val="008F4D57"/>
    <w:rsid w:val="008F51AA"/>
    <w:rsid w:val="00900164"/>
    <w:rsid w:val="00902843"/>
    <w:rsid w:val="0090362D"/>
    <w:rsid w:val="00903BCA"/>
    <w:rsid w:val="00905771"/>
    <w:rsid w:val="00906150"/>
    <w:rsid w:val="009064F3"/>
    <w:rsid w:val="00912A43"/>
    <w:rsid w:val="00913FFF"/>
    <w:rsid w:val="00914529"/>
    <w:rsid w:val="009151D6"/>
    <w:rsid w:val="00915509"/>
    <w:rsid w:val="009177C3"/>
    <w:rsid w:val="00922305"/>
    <w:rsid w:val="009228A0"/>
    <w:rsid w:val="00922C7E"/>
    <w:rsid w:val="00922D7B"/>
    <w:rsid w:val="00926093"/>
    <w:rsid w:val="00931CE0"/>
    <w:rsid w:val="0093231B"/>
    <w:rsid w:val="009354A5"/>
    <w:rsid w:val="0093574B"/>
    <w:rsid w:val="00940F4F"/>
    <w:rsid w:val="00941BDA"/>
    <w:rsid w:val="009468B9"/>
    <w:rsid w:val="00946951"/>
    <w:rsid w:val="00947AFA"/>
    <w:rsid w:val="00950479"/>
    <w:rsid w:val="00952084"/>
    <w:rsid w:val="00953252"/>
    <w:rsid w:val="00953613"/>
    <w:rsid w:val="00954071"/>
    <w:rsid w:val="00960C6A"/>
    <w:rsid w:val="00960F92"/>
    <w:rsid w:val="00961532"/>
    <w:rsid w:val="0096187F"/>
    <w:rsid w:val="00962738"/>
    <w:rsid w:val="009633CD"/>
    <w:rsid w:val="00963E7D"/>
    <w:rsid w:val="009643BA"/>
    <w:rsid w:val="009646AB"/>
    <w:rsid w:val="00964FF2"/>
    <w:rsid w:val="009732D7"/>
    <w:rsid w:val="009761D4"/>
    <w:rsid w:val="00980C9F"/>
    <w:rsid w:val="0098177E"/>
    <w:rsid w:val="009822ED"/>
    <w:rsid w:val="009835D9"/>
    <w:rsid w:val="00985E96"/>
    <w:rsid w:val="00986FFE"/>
    <w:rsid w:val="00987445"/>
    <w:rsid w:val="009879A1"/>
    <w:rsid w:val="00990667"/>
    <w:rsid w:val="0099123B"/>
    <w:rsid w:val="009920FD"/>
    <w:rsid w:val="00993477"/>
    <w:rsid w:val="00994EA8"/>
    <w:rsid w:val="009962DC"/>
    <w:rsid w:val="009964FC"/>
    <w:rsid w:val="009964FE"/>
    <w:rsid w:val="009A089B"/>
    <w:rsid w:val="009A0DEE"/>
    <w:rsid w:val="009A14A4"/>
    <w:rsid w:val="009A1525"/>
    <w:rsid w:val="009A1764"/>
    <w:rsid w:val="009A1DBF"/>
    <w:rsid w:val="009A38F0"/>
    <w:rsid w:val="009A4D61"/>
    <w:rsid w:val="009A5F87"/>
    <w:rsid w:val="009B2CB4"/>
    <w:rsid w:val="009C0563"/>
    <w:rsid w:val="009C1993"/>
    <w:rsid w:val="009C3D36"/>
    <w:rsid w:val="009D002D"/>
    <w:rsid w:val="009D1837"/>
    <w:rsid w:val="009D240D"/>
    <w:rsid w:val="009D3692"/>
    <w:rsid w:val="009D54D0"/>
    <w:rsid w:val="009D5A1F"/>
    <w:rsid w:val="009D65E3"/>
    <w:rsid w:val="009E1298"/>
    <w:rsid w:val="009E2043"/>
    <w:rsid w:val="009E31D8"/>
    <w:rsid w:val="009E4443"/>
    <w:rsid w:val="009E67F5"/>
    <w:rsid w:val="009E7620"/>
    <w:rsid w:val="009F000A"/>
    <w:rsid w:val="009F029A"/>
    <w:rsid w:val="009F0D3C"/>
    <w:rsid w:val="009F3CEB"/>
    <w:rsid w:val="009F4F9D"/>
    <w:rsid w:val="009F6F4D"/>
    <w:rsid w:val="009F77D5"/>
    <w:rsid w:val="00A00D6A"/>
    <w:rsid w:val="00A02CDA"/>
    <w:rsid w:val="00A05E62"/>
    <w:rsid w:val="00A1006B"/>
    <w:rsid w:val="00A107D0"/>
    <w:rsid w:val="00A11AC1"/>
    <w:rsid w:val="00A12BA4"/>
    <w:rsid w:val="00A16EA3"/>
    <w:rsid w:val="00A17726"/>
    <w:rsid w:val="00A219AE"/>
    <w:rsid w:val="00A24486"/>
    <w:rsid w:val="00A24C1B"/>
    <w:rsid w:val="00A253C5"/>
    <w:rsid w:val="00A26D2A"/>
    <w:rsid w:val="00A323F6"/>
    <w:rsid w:val="00A32EC8"/>
    <w:rsid w:val="00A3701A"/>
    <w:rsid w:val="00A43FC1"/>
    <w:rsid w:val="00A44B53"/>
    <w:rsid w:val="00A452FB"/>
    <w:rsid w:val="00A457F0"/>
    <w:rsid w:val="00A51E8D"/>
    <w:rsid w:val="00A5302F"/>
    <w:rsid w:val="00A53E9D"/>
    <w:rsid w:val="00A56643"/>
    <w:rsid w:val="00A648FB"/>
    <w:rsid w:val="00A7267C"/>
    <w:rsid w:val="00A735D9"/>
    <w:rsid w:val="00A75EFB"/>
    <w:rsid w:val="00A76240"/>
    <w:rsid w:val="00A82D83"/>
    <w:rsid w:val="00A84CD0"/>
    <w:rsid w:val="00A90714"/>
    <w:rsid w:val="00A91165"/>
    <w:rsid w:val="00A923F6"/>
    <w:rsid w:val="00A95544"/>
    <w:rsid w:val="00A96049"/>
    <w:rsid w:val="00A962DD"/>
    <w:rsid w:val="00A964A7"/>
    <w:rsid w:val="00AA0D3F"/>
    <w:rsid w:val="00AA1597"/>
    <w:rsid w:val="00AA6820"/>
    <w:rsid w:val="00AA790D"/>
    <w:rsid w:val="00AB11FE"/>
    <w:rsid w:val="00AB40D1"/>
    <w:rsid w:val="00AB6B6A"/>
    <w:rsid w:val="00AB6EBB"/>
    <w:rsid w:val="00AC17C8"/>
    <w:rsid w:val="00AD5327"/>
    <w:rsid w:val="00AD758B"/>
    <w:rsid w:val="00AE2097"/>
    <w:rsid w:val="00AE24BE"/>
    <w:rsid w:val="00AE2C1A"/>
    <w:rsid w:val="00AE2D0C"/>
    <w:rsid w:val="00AE2F50"/>
    <w:rsid w:val="00AE5939"/>
    <w:rsid w:val="00AE7778"/>
    <w:rsid w:val="00AF254D"/>
    <w:rsid w:val="00AF4200"/>
    <w:rsid w:val="00AF49AD"/>
    <w:rsid w:val="00AF4F59"/>
    <w:rsid w:val="00AF587A"/>
    <w:rsid w:val="00AF5F3B"/>
    <w:rsid w:val="00B06575"/>
    <w:rsid w:val="00B07A4E"/>
    <w:rsid w:val="00B21975"/>
    <w:rsid w:val="00B230D6"/>
    <w:rsid w:val="00B24C18"/>
    <w:rsid w:val="00B24E1F"/>
    <w:rsid w:val="00B24E69"/>
    <w:rsid w:val="00B25505"/>
    <w:rsid w:val="00B25893"/>
    <w:rsid w:val="00B27203"/>
    <w:rsid w:val="00B31780"/>
    <w:rsid w:val="00B3268E"/>
    <w:rsid w:val="00B3296B"/>
    <w:rsid w:val="00B37243"/>
    <w:rsid w:val="00B374CF"/>
    <w:rsid w:val="00B37766"/>
    <w:rsid w:val="00B406C3"/>
    <w:rsid w:val="00B412D3"/>
    <w:rsid w:val="00B42C26"/>
    <w:rsid w:val="00B45BE3"/>
    <w:rsid w:val="00B47A03"/>
    <w:rsid w:val="00B52E16"/>
    <w:rsid w:val="00B55F82"/>
    <w:rsid w:val="00B57267"/>
    <w:rsid w:val="00B57502"/>
    <w:rsid w:val="00B6079D"/>
    <w:rsid w:val="00B616F2"/>
    <w:rsid w:val="00B62C2D"/>
    <w:rsid w:val="00B633EC"/>
    <w:rsid w:val="00B65C09"/>
    <w:rsid w:val="00B732C8"/>
    <w:rsid w:val="00B75086"/>
    <w:rsid w:val="00B7681C"/>
    <w:rsid w:val="00B83C85"/>
    <w:rsid w:val="00B85B72"/>
    <w:rsid w:val="00B85CF5"/>
    <w:rsid w:val="00B86B27"/>
    <w:rsid w:val="00B9490D"/>
    <w:rsid w:val="00B957B3"/>
    <w:rsid w:val="00B976A3"/>
    <w:rsid w:val="00BA1712"/>
    <w:rsid w:val="00BA2D19"/>
    <w:rsid w:val="00BA2F3F"/>
    <w:rsid w:val="00BA5E60"/>
    <w:rsid w:val="00BA7FBC"/>
    <w:rsid w:val="00BB0B89"/>
    <w:rsid w:val="00BB0BEE"/>
    <w:rsid w:val="00BB1E19"/>
    <w:rsid w:val="00BB5C52"/>
    <w:rsid w:val="00BB60C2"/>
    <w:rsid w:val="00BB69FD"/>
    <w:rsid w:val="00BC04EE"/>
    <w:rsid w:val="00BC0579"/>
    <w:rsid w:val="00BC5471"/>
    <w:rsid w:val="00BC5AB3"/>
    <w:rsid w:val="00BC6CF8"/>
    <w:rsid w:val="00BD121D"/>
    <w:rsid w:val="00BD3736"/>
    <w:rsid w:val="00BD3B29"/>
    <w:rsid w:val="00BD52AB"/>
    <w:rsid w:val="00BD5577"/>
    <w:rsid w:val="00BD5AD5"/>
    <w:rsid w:val="00BD7B5E"/>
    <w:rsid w:val="00BD7CF9"/>
    <w:rsid w:val="00BE184E"/>
    <w:rsid w:val="00BE27A9"/>
    <w:rsid w:val="00BE63E7"/>
    <w:rsid w:val="00BE7336"/>
    <w:rsid w:val="00BE7986"/>
    <w:rsid w:val="00BF0B87"/>
    <w:rsid w:val="00BF42BA"/>
    <w:rsid w:val="00BF513B"/>
    <w:rsid w:val="00C005A5"/>
    <w:rsid w:val="00C02430"/>
    <w:rsid w:val="00C03E3B"/>
    <w:rsid w:val="00C0764C"/>
    <w:rsid w:val="00C12797"/>
    <w:rsid w:val="00C155D5"/>
    <w:rsid w:val="00C17FCC"/>
    <w:rsid w:val="00C21461"/>
    <w:rsid w:val="00C23784"/>
    <w:rsid w:val="00C240C8"/>
    <w:rsid w:val="00C2743D"/>
    <w:rsid w:val="00C30C7A"/>
    <w:rsid w:val="00C318E8"/>
    <w:rsid w:val="00C3242D"/>
    <w:rsid w:val="00C337AA"/>
    <w:rsid w:val="00C33998"/>
    <w:rsid w:val="00C37A93"/>
    <w:rsid w:val="00C37B03"/>
    <w:rsid w:val="00C37DA5"/>
    <w:rsid w:val="00C4060E"/>
    <w:rsid w:val="00C44402"/>
    <w:rsid w:val="00C466A2"/>
    <w:rsid w:val="00C5112A"/>
    <w:rsid w:val="00C531F5"/>
    <w:rsid w:val="00C62AFF"/>
    <w:rsid w:val="00C64DCE"/>
    <w:rsid w:val="00C65247"/>
    <w:rsid w:val="00C6685D"/>
    <w:rsid w:val="00C67B49"/>
    <w:rsid w:val="00C7221D"/>
    <w:rsid w:val="00C75135"/>
    <w:rsid w:val="00C76383"/>
    <w:rsid w:val="00C77395"/>
    <w:rsid w:val="00C77B60"/>
    <w:rsid w:val="00C77D34"/>
    <w:rsid w:val="00C80457"/>
    <w:rsid w:val="00C85FEF"/>
    <w:rsid w:val="00C90271"/>
    <w:rsid w:val="00C91856"/>
    <w:rsid w:val="00C95254"/>
    <w:rsid w:val="00C96084"/>
    <w:rsid w:val="00CA3843"/>
    <w:rsid w:val="00CA4085"/>
    <w:rsid w:val="00CA4E6C"/>
    <w:rsid w:val="00CB46B4"/>
    <w:rsid w:val="00CB5B7B"/>
    <w:rsid w:val="00CC0AD4"/>
    <w:rsid w:val="00CC198A"/>
    <w:rsid w:val="00CC3B49"/>
    <w:rsid w:val="00CC4D59"/>
    <w:rsid w:val="00CD2F54"/>
    <w:rsid w:val="00CD3A52"/>
    <w:rsid w:val="00CD6600"/>
    <w:rsid w:val="00CD6B2D"/>
    <w:rsid w:val="00CD6BD4"/>
    <w:rsid w:val="00CD6C0E"/>
    <w:rsid w:val="00CD7E75"/>
    <w:rsid w:val="00CE0FA7"/>
    <w:rsid w:val="00CE3BCB"/>
    <w:rsid w:val="00CF230B"/>
    <w:rsid w:val="00CF32A7"/>
    <w:rsid w:val="00CF3C95"/>
    <w:rsid w:val="00CF65C3"/>
    <w:rsid w:val="00CF693E"/>
    <w:rsid w:val="00CF6B59"/>
    <w:rsid w:val="00CF77ED"/>
    <w:rsid w:val="00D007A1"/>
    <w:rsid w:val="00D02CF6"/>
    <w:rsid w:val="00D03B14"/>
    <w:rsid w:val="00D03C5B"/>
    <w:rsid w:val="00D05307"/>
    <w:rsid w:val="00D05514"/>
    <w:rsid w:val="00D05F51"/>
    <w:rsid w:val="00D14777"/>
    <w:rsid w:val="00D206F1"/>
    <w:rsid w:val="00D2083B"/>
    <w:rsid w:val="00D212DC"/>
    <w:rsid w:val="00D22E10"/>
    <w:rsid w:val="00D2405F"/>
    <w:rsid w:val="00D33D02"/>
    <w:rsid w:val="00D37D7D"/>
    <w:rsid w:val="00D40C92"/>
    <w:rsid w:val="00D411EE"/>
    <w:rsid w:val="00D416D6"/>
    <w:rsid w:val="00D46914"/>
    <w:rsid w:val="00D47634"/>
    <w:rsid w:val="00D5030E"/>
    <w:rsid w:val="00D503DB"/>
    <w:rsid w:val="00D506B6"/>
    <w:rsid w:val="00D51680"/>
    <w:rsid w:val="00D5314E"/>
    <w:rsid w:val="00D62322"/>
    <w:rsid w:val="00D6263B"/>
    <w:rsid w:val="00D6312C"/>
    <w:rsid w:val="00D64934"/>
    <w:rsid w:val="00D65D1A"/>
    <w:rsid w:val="00D70A09"/>
    <w:rsid w:val="00D72C23"/>
    <w:rsid w:val="00D74594"/>
    <w:rsid w:val="00D766B0"/>
    <w:rsid w:val="00D80B6B"/>
    <w:rsid w:val="00D82192"/>
    <w:rsid w:val="00D82FC1"/>
    <w:rsid w:val="00D84BE5"/>
    <w:rsid w:val="00D84C35"/>
    <w:rsid w:val="00D85236"/>
    <w:rsid w:val="00D87AB0"/>
    <w:rsid w:val="00D87C9F"/>
    <w:rsid w:val="00D923A6"/>
    <w:rsid w:val="00D93015"/>
    <w:rsid w:val="00D93E9C"/>
    <w:rsid w:val="00D93F75"/>
    <w:rsid w:val="00D97388"/>
    <w:rsid w:val="00DA14BF"/>
    <w:rsid w:val="00DA2F56"/>
    <w:rsid w:val="00DA50DA"/>
    <w:rsid w:val="00DA6C7C"/>
    <w:rsid w:val="00DB1627"/>
    <w:rsid w:val="00DB25A0"/>
    <w:rsid w:val="00DB2BE6"/>
    <w:rsid w:val="00DB34F2"/>
    <w:rsid w:val="00DB4C0E"/>
    <w:rsid w:val="00DB5170"/>
    <w:rsid w:val="00DB53B5"/>
    <w:rsid w:val="00DB6630"/>
    <w:rsid w:val="00DB6AAA"/>
    <w:rsid w:val="00DB70A2"/>
    <w:rsid w:val="00DB726A"/>
    <w:rsid w:val="00DC160B"/>
    <w:rsid w:val="00DC2556"/>
    <w:rsid w:val="00DC35B2"/>
    <w:rsid w:val="00DC4707"/>
    <w:rsid w:val="00DC4816"/>
    <w:rsid w:val="00DD004F"/>
    <w:rsid w:val="00DD33E4"/>
    <w:rsid w:val="00DD4FE9"/>
    <w:rsid w:val="00DE1F51"/>
    <w:rsid w:val="00DE53C3"/>
    <w:rsid w:val="00DE715D"/>
    <w:rsid w:val="00DF0613"/>
    <w:rsid w:val="00DF1A41"/>
    <w:rsid w:val="00DF61CD"/>
    <w:rsid w:val="00DF6474"/>
    <w:rsid w:val="00E01BD7"/>
    <w:rsid w:val="00E02CFB"/>
    <w:rsid w:val="00E02F42"/>
    <w:rsid w:val="00E11123"/>
    <w:rsid w:val="00E12FAE"/>
    <w:rsid w:val="00E160F2"/>
    <w:rsid w:val="00E16DF2"/>
    <w:rsid w:val="00E17C5E"/>
    <w:rsid w:val="00E218DB"/>
    <w:rsid w:val="00E2493C"/>
    <w:rsid w:val="00E24A79"/>
    <w:rsid w:val="00E26E8A"/>
    <w:rsid w:val="00E30472"/>
    <w:rsid w:val="00E30C5E"/>
    <w:rsid w:val="00E327DB"/>
    <w:rsid w:val="00E32B70"/>
    <w:rsid w:val="00E3375F"/>
    <w:rsid w:val="00E34422"/>
    <w:rsid w:val="00E35B28"/>
    <w:rsid w:val="00E35B64"/>
    <w:rsid w:val="00E4028F"/>
    <w:rsid w:val="00E40A64"/>
    <w:rsid w:val="00E40F07"/>
    <w:rsid w:val="00E40F33"/>
    <w:rsid w:val="00E41EED"/>
    <w:rsid w:val="00E44C18"/>
    <w:rsid w:val="00E4692A"/>
    <w:rsid w:val="00E47E4D"/>
    <w:rsid w:val="00E505AD"/>
    <w:rsid w:val="00E5456B"/>
    <w:rsid w:val="00E55D48"/>
    <w:rsid w:val="00E6130D"/>
    <w:rsid w:val="00E6391D"/>
    <w:rsid w:val="00E6533B"/>
    <w:rsid w:val="00E65EF3"/>
    <w:rsid w:val="00E67C53"/>
    <w:rsid w:val="00E700B8"/>
    <w:rsid w:val="00E71EE6"/>
    <w:rsid w:val="00E74CBA"/>
    <w:rsid w:val="00E76BE4"/>
    <w:rsid w:val="00E80C2B"/>
    <w:rsid w:val="00E80F69"/>
    <w:rsid w:val="00E852A7"/>
    <w:rsid w:val="00E9355D"/>
    <w:rsid w:val="00E93A0B"/>
    <w:rsid w:val="00E959BA"/>
    <w:rsid w:val="00E97B71"/>
    <w:rsid w:val="00EA165E"/>
    <w:rsid w:val="00EA2A86"/>
    <w:rsid w:val="00EA4D67"/>
    <w:rsid w:val="00EA6A93"/>
    <w:rsid w:val="00EB17AA"/>
    <w:rsid w:val="00EB2355"/>
    <w:rsid w:val="00EB4ED3"/>
    <w:rsid w:val="00EB6763"/>
    <w:rsid w:val="00EB7483"/>
    <w:rsid w:val="00EC1E01"/>
    <w:rsid w:val="00EC4884"/>
    <w:rsid w:val="00EC5888"/>
    <w:rsid w:val="00EC7A8A"/>
    <w:rsid w:val="00ED0A06"/>
    <w:rsid w:val="00ED1E82"/>
    <w:rsid w:val="00ED1F41"/>
    <w:rsid w:val="00ED315E"/>
    <w:rsid w:val="00ED3A08"/>
    <w:rsid w:val="00ED7750"/>
    <w:rsid w:val="00EE4019"/>
    <w:rsid w:val="00EE5E1E"/>
    <w:rsid w:val="00EE73EE"/>
    <w:rsid w:val="00EF0453"/>
    <w:rsid w:val="00EF0AD5"/>
    <w:rsid w:val="00EF39E1"/>
    <w:rsid w:val="00EF5E8B"/>
    <w:rsid w:val="00EF7524"/>
    <w:rsid w:val="00EF7549"/>
    <w:rsid w:val="00EF764D"/>
    <w:rsid w:val="00F051C0"/>
    <w:rsid w:val="00F05C1A"/>
    <w:rsid w:val="00F05C49"/>
    <w:rsid w:val="00F06B1C"/>
    <w:rsid w:val="00F11A04"/>
    <w:rsid w:val="00F1362A"/>
    <w:rsid w:val="00F1461D"/>
    <w:rsid w:val="00F21723"/>
    <w:rsid w:val="00F250BD"/>
    <w:rsid w:val="00F279D9"/>
    <w:rsid w:val="00F30A9D"/>
    <w:rsid w:val="00F31087"/>
    <w:rsid w:val="00F310D0"/>
    <w:rsid w:val="00F32EC5"/>
    <w:rsid w:val="00F3761B"/>
    <w:rsid w:val="00F3771F"/>
    <w:rsid w:val="00F41976"/>
    <w:rsid w:val="00F44619"/>
    <w:rsid w:val="00F4660B"/>
    <w:rsid w:val="00F46DAE"/>
    <w:rsid w:val="00F519F3"/>
    <w:rsid w:val="00F54ACD"/>
    <w:rsid w:val="00F555B4"/>
    <w:rsid w:val="00F57C9C"/>
    <w:rsid w:val="00F61A4D"/>
    <w:rsid w:val="00F62B8E"/>
    <w:rsid w:val="00F75502"/>
    <w:rsid w:val="00F80C25"/>
    <w:rsid w:val="00F80ECC"/>
    <w:rsid w:val="00F829DF"/>
    <w:rsid w:val="00F82DFC"/>
    <w:rsid w:val="00F8568A"/>
    <w:rsid w:val="00F871F0"/>
    <w:rsid w:val="00F8725C"/>
    <w:rsid w:val="00F93965"/>
    <w:rsid w:val="00F94400"/>
    <w:rsid w:val="00F96FBB"/>
    <w:rsid w:val="00F97047"/>
    <w:rsid w:val="00F972E2"/>
    <w:rsid w:val="00FA3640"/>
    <w:rsid w:val="00FA44F4"/>
    <w:rsid w:val="00FA5136"/>
    <w:rsid w:val="00FA5317"/>
    <w:rsid w:val="00FB0549"/>
    <w:rsid w:val="00FB2FBA"/>
    <w:rsid w:val="00FB3615"/>
    <w:rsid w:val="00FB5DCF"/>
    <w:rsid w:val="00FB7616"/>
    <w:rsid w:val="00FC07D9"/>
    <w:rsid w:val="00FC199E"/>
    <w:rsid w:val="00FC2B2A"/>
    <w:rsid w:val="00FC391B"/>
    <w:rsid w:val="00FC3AD3"/>
    <w:rsid w:val="00FC55D7"/>
    <w:rsid w:val="00FC68A5"/>
    <w:rsid w:val="00FC7789"/>
    <w:rsid w:val="00FD2432"/>
    <w:rsid w:val="00FD25BF"/>
    <w:rsid w:val="00FD690B"/>
    <w:rsid w:val="00FD6D5C"/>
    <w:rsid w:val="00FE1D17"/>
    <w:rsid w:val="00FE2DF0"/>
    <w:rsid w:val="00FF04D3"/>
    <w:rsid w:val="00FF0D36"/>
    <w:rsid w:val="00FF13DD"/>
    <w:rsid w:val="00FF156A"/>
    <w:rsid w:val="00FF4BB2"/>
    <w:rsid w:val="00FF52F1"/>
    <w:rsid w:val="00FF7170"/>
    <w:rsid w:val="739916B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FC1"/>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3FC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A43FC1"/>
    <w:rPr>
      <w:rFonts w:cs="Times New Roman"/>
      <w:sz w:val="18"/>
      <w:szCs w:val="18"/>
    </w:rPr>
  </w:style>
  <w:style w:type="paragraph" w:styleId="Header">
    <w:name w:val="header"/>
    <w:basedOn w:val="Normal"/>
    <w:link w:val="HeaderChar"/>
    <w:uiPriority w:val="99"/>
    <w:rsid w:val="00A43FC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A43FC1"/>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TotalTime>
  <Pages>2</Pages>
  <Words>85</Words>
  <Characters>485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1</cp:lastModifiedBy>
  <cp:revision>6</cp:revision>
  <dcterms:created xsi:type="dcterms:W3CDTF">2017-10-25T00:16:00Z</dcterms:created>
  <dcterms:modified xsi:type="dcterms:W3CDTF">2017-10-31T08:20:00Z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2052-10.1.0.6874</vt:lpwstr>
  </property>
</Properties>
</file>